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DCA" w:rsidRPr="005A6667" w:rsidRDefault="00641DCA" w:rsidP="00641DCA">
      <w:pPr>
        <w:keepNext/>
        <w:keepLines/>
        <w:shd w:val="clear" w:color="auto" w:fill="FFFFFF"/>
        <w:spacing w:line="240" w:lineRule="auto"/>
        <w:ind w:left="5103"/>
        <w:rPr>
          <w:rFonts w:ascii="Times New Roman" w:eastAsia="DejaVu Sans" w:hAnsi="Times New Roman" w:cs="Times New Roman"/>
        </w:rPr>
      </w:pPr>
      <w:r w:rsidRPr="005A6667">
        <w:rPr>
          <w:rFonts w:ascii="Times New Roman" w:eastAsia="DejaVu Sans" w:hAnsi="Times New Roman" w:cs="Times New Roman"/>
        </w:rPr>
        <w:t>Додаток 1</w:t>
      </w:r>
    </w:p>
    <w:p w:rsidR="00641DCA" w:rsidRPr="005A6667" w:rsidRDefault="00641DCA" w:rsidP="00641DCA">
      <w:pPr>
        <w:shd w:val="clear" w:color="auto" w:fill="FFFFFF"/>
        <w:spacing w:after="0" w:line="240" w:lineRule="auto"/>
        <w:ind w:left="5103"/>
        <w:rPr>
          <w:rFonts w:ascii="Times New Roman" w:eastAsia="DejaVu Sans" w:hAnsi="Times New Roman" w:cs="Times New Roman"/>
        </w:rPr>
      </w:pPr>
      <w:r w:rsidRPr="005A6667">
        <w:rPr>
          <w:rFonts w:ascii="Times New Roman" w:eastAsia="DejaVu Sans" w:hAnsi="Times New Roman" w:cs="Times New Roman"/>
        </w:rPr>
        <w:t>до листа департаменту Кіровоградської обласної державної адміністрації</w:t>
      </w:r>
    </w:p>
    <w:p w:rsidR="00641DCA" w:rsidRPr="005A6667" w:rsidRDefault="00641DCA" w:rsidP="00641DCA">
      <w:pPr>
        <w:widowControl w:val="0"/>
        <w:shd w:val="clear" w:color="auto" w:fill="FFFFFF"/>
        <w:suppressAutoHyphens/>
        <w:spacing w:after="0" w:line="240" w:lineRule="auto"/>
        <w:ind w:left="5103"/>
        <w:rPr>
          <w:rFonts w:ascii="Times New Roman" w:eastAsia="DejaVu Sans" w:hAnsi="Times New Roman" w:cs="Times New Roman"/>
        </w:rPr>
      </w:pPr>
      <w:r w:rsidRPr="005A6667">
        <w:rPr>
          <w:rFonts w:ascii="Times New Roman" w:eastAsia="DejaVu Sans" w:hAnsi="Times New Roman" w:cs="Times New Roman"/>
        </w:rPr>
        <w:t>"</w:t>
      </w:r>
      <w:r w:rsidR="002F04A3" w:rsidRPr="005A6667">
        <w:rPr>
          <w:rFonts w:ascii="Times New Roman" w:eastAsia="DejaVu Sans" w:hAnsi="Times New Roman" w:cs="Times New Roman"/>
        </w:rPr>
        <w:t>Про організацію формування наглядових рад закладів професійної освіти</w:t>
      </w:r>
      <w:r w:rsidRPr="005A6667">
        <w:rPr>
          <w:rFonts w:ascii="Times New Roman" w:eastAsia="DejaVu Sans" w:hAnsi="Times New Roman" w:cs="Times New Roman"/>
        </w:rPr>
        <w:t>"</w:t>
      </w:r>
    </w:p>
    <w:p w:rsidR="00641DCA" w:rsidRPr="003F4A2E" w:rsidRDefault="00641DCA" w:rsidP="00641DC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41DCA" w:rsidRPr="003F4A2E" w:rsidRDefault="00641DCA" w:rsidP="00641DCA">
      <w:pPr>
        <w:keepNext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F4A2E">
        <w:rPr>
          <w:rFonts w:ascii="Times New Roman" w:hAnsi="Times New Roman"/>
          <w:b/>
          <w:sz w:val="28"/>
          <w:szCs w:val="28"/>
        </w:rPr>
        <w:t>ЗАЯВКА КАНДИДАТА</w:t>
      </w:r>
    </w:p>
    <w:p w:rsidR="00641DCA" w:rsidRPr="003F4A2E" w:rsidRDefault="00641DCA" w:rsidP="00641D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3F4A2E">
        <w:rPr>
          <w:rFonts w:ascii="Times New Roman" w:hAnsi="Times New Roman"/>
          <w:b/>
          <w:sz w:val="28"/>
          <w:szCs w:val="28"/>
        </w:rPr>
        <w:t>на входження до складу наглядової ради закладу професійної освіти</w:t>
      </w:r>
      <w:bookmarkEnd w:id="0"/>
      <w:r w:rsidRPr="003F4A2E">
        <w:rPr>
          <w:rFonts w:ascii="Times New Roman" w:hAnsi="Times New Roman"/>
          <w:b/>
          <w:sz w:val="28"/>
          <w:szCs w:val="28"/>
        </w:rPr>
        <w:t>, що належить до спільної власності територіальних громад сіл, селищ, міст Кіровоградської області</w:t>
      </w:r>
    </w:p>
    <w:p w:rsidR="00504DAA" w:rsidRDefault="00504DAA" w:rsidP="00641D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41DCA" w:rsidRPr="00504DAA" w:rsidRDefault="00F041FA" w:rsidP="00641DCA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F041F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504DAA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  <w:lang w:val="ru-RU"/>
        </w:rPr>
        <w:t>Кропивницький професійний коледж Кіровоградської обласної ради</w:t>
      </w:r>
      <w:r w:rsidRPr="00504DAA">
        <w:rPr>
          <w:rFonts w:ascii="Times New Roman" w:hAnsi="Times New Roman"/>
          <w:sz w:val="24"/>
          <w:szCs w:val="24"/>
          <w:u w:val="single"/>
        </w:rPr>
        <w:t xml:space="preserve"> </w:t>
      </w:r>
    </w:p>
    <w:p w:rsidR="00641DCA" w:rsidRDefault="00641DCA" w:rsidP="00641D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(назва закладу)</w:t>
      </w:r>
    </w:p>
    <w:p w:rsidR="006D382E" w:rsidRPr="003F4A2E" w:rsidRDefault="006D382E" w:rsidP="00641DC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814"/>
      </w:tblGrid>
      <w:tr w:rsidR="00641DCA" w:rsidRPr="003F4A2E" w:rsidTr="00A17BD4">
        <w:tc>
          <w:tcPr>
            <w:tcW w:w="9638" w:type="dxa"/>
            <w:gridSpan w:val="2"/>
          </w:tcPr>
          <w:p w:rsidR="00641DCA" w:rsidRPr="003F4A2E" w:rsidRDefault="00641DCA" w:rsidP="00A17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r w:rsidRPr="003F4A2E">
              <w:rPr>
                <w:rFonts w:ascii="Times New Roman" w:hAnsi="Times New Roman"/>
                <w:b/>
                <w:sz w:val="24"/>
                <w:szCs w:val="24"/>
              </w:rPr>
              <w:t>. Інформація про підприємство, установу, організацію, компанію</w:t>
            </w: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Повна назва установи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компанії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організації, адреса та контактні дані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Короткий опис діяльності установи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підприємства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компанії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організації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9638" w:type="dxa"/>
            <w:gridSpan w:val="2"/>
          </w:tcPr>
          <w:p w:rsidR="00641DCA" w:rsidRPr="003F4A2E" w:rsidRDefault="00641DCA" w:rsidP="00A17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</w:t>
            </w:r>
            <w:r w:rsidRPr="003F4A2E">
              <w:rPr>
                <w:rFonts w:ascii="Times New Roman" w:hAnsi="Times New Roman"/>
                <w:b/>
                <w:sz w:val="24"/>
                <w:szCs w:val="24"/>
              </w:rPr>
              <w:t>. Інформація про кандидата</w:t>
            </w: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Прізвище, власне ім</w:t>
            </w:r>
            <w:r>
              <w:rPr>
                <w:rFonts w:ascii="Times New Roman" w:hAnsi="Times New Roman"/>
                <w:sz w:val="24"/>
                <w:szCs w:val="24"/>
              </w:rPr>
              <w:t>'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>я, по батькові (за наявності)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Посада (за наявності)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Номер телефону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Адреса електронної пошти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9638" w:type="dxa"/>
            <w:gridSpan w:val="2"/>
          </w:tcPr>
          <w:p w:rsidR="00641DCA" w:rsidRPr="003F4A2E" w:rsidRDefault="00641DCA" w:rsidP="00A17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ІІІ</w:t>
            </w:r>
            <w:r w:rsidRPr="003F4A2E">
              <w:rPr>
                <w:rFonts w:ascii="Times New Roman" w:hAnsi="Times New Roman"/>
                <w:b/>
                <w:sz w:val="24"/>
                <w:szCs w:val="24"/>
              </w:rPr>
              <w:t>. Співпраця з закладом професійної освіти (заповнюється роботодавцем)</w:t>
            </w: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Форма співпраці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Інформація, що підтверджує співпрацю</w:t>
            </w: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Надання матеріальної допомоги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Надання благодійної допомоги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Інвестування у діяльність закладу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Співпраця в рамках дуальної форми здобуття освіти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Забезпечення проходження практичної підготовки здобувачів освіти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Інше (зазначте):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41DCA" w:rsidRPr="003F4A2E" w:rsidTr="00A17BD4">
        <w:tc>
          <w:tcPr>
            <w:tcW w:w="9638" w:type="dxa"/>
            <w:gridSpan w:val="2"/>
          </w:tcPr>
          <w:p w:rsidR="00641DCA" w:rsidRPr="003F4A2E" w:rsidRDefault="00641DCA" w:rsidP="00A17B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  <w:r w:rsidRPr="003F4A2E">
              <w:rPr>
                <w:rFonts w:ascii="Times New Roman" w:hAnsi="Times New Roman"/>
                <w:b/>
                <w:sz w:val="24"/>
                <w:szCs w:val="24"/>
              </w:rPr>
              <w:t>. Підтвердження достовірності інформації</w:t>
            </w:r>
          </w:p>
        </w:tc>
      </w:tr>
      <w:tr w:rsidR="00641DCA" w:rsidRPr="003F4A2E" w:rsidTr="00A17BD4"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Times New Roman" w:hAnsi="Times New Roman"/>
                <w:sz w:val="24"/>
                <w:szCs w:val="24"/>
              </w:rPr>
              <w:t>Я підтверджую достовірність наданої інформації</w:t>
            </w:r>
          </w:p>
        </w:tc>
        <w:tc>
          <w:tcPr>
            <w:tcW w:w="4819" w:type="dxa"/>
          </w:tcPr>
          <w:p w:rsidR="00641DCA" w:rsidRPr="003F4A2E" w:rsidRDefault="00641DCA" w:rsidP="00A17B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4A2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3F4A2E">
              <w:rPr>
                <w:rFonts w:ascii="Times New Roman" w:hAnsi="Times New Roman"/>
                <w:sz w:val="24"/>
                <w:szCs w:val="24"/>
              </w:rPr>
              <w:t xml:space="preserve"> Так</w:t>
            </w:r>
          </w:p>
        </w:tc>
      </w:tr>
    </w:tbl>
    <w:p w:rsidR="00641DCA" w:rsidRPr="003F4A2E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DCA" w:rsidRPr="003F4A2E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Підпис: ______________________</w:t>
      </w:r>
    </w:p>
    <w:p w:rsidR="00641DCA" w:rsidRPr="003F4A2E" w:rsidRDefault="00641DCA" w:rsidP="00641DC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41DCA" w:rsidRDefault="00641DCA" w:rsidP="00641DC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 xml:space="preserve">Дата: </w:t>
      </w:r>
    </w:p>
    <w:p w:rsidR="00445329" w:rsidRDefault="00641DCA" w:rsidP="009701CE">
      <w:pPr>
        <w:jc w:val="center"/>
        <w:rPr>
          <w:rFonts w:ascii="Times New Roman" w:hAnsi="Times New Roman" w:cs="Times New Roman"/>
          <w:sz w:val="24"/>
          <w:szCs w:val="24"/>
        </w:rPr>
      </w:pPr>
      <w:r w:rsidRPr="003F4A2E">
        <w:rPr>
          <w:rFonts w:ascii="Times New Roman" w:hAnsi="Times New Roman"/>
          <w:sz w:val="24"/>
          <w:szCs w:val="24"/>
        </w:rPr>
        <w:t>______________________</w:t>
      </w:r>
    </w:p>
    <w:sectPr w:rsidR="00445329" w:rsidSect="00BA2986">
      <w:headerReference w:type="default" r:id="rId8"/>
      <w:pgSz w:w="11906" w:h="16838"/>
      <w:pgMar w:top="850" w:right="850" w:bottom="850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4395" w:rsidRDefault="00594395" w:rsidP="00B52B92">
      <w:pPr>
        <w:spacing w:after="0" w:line="240" w:lineRule="auto"/>
      </w:pPr>
      <w:r>
        <w:separator/>
      </w:r>
    </w:p>
  </w:endnote>
  <w:endnote w:type="continuationSeparator" w:id="0">
    <w:p w:rsidR="00594395" w:rsidRDefault="00594395" w:rsidP="00B5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4395" w:rsidRDefault="00594395" w:rsidP="00B52B92">
      <w:pPr>
        <w:spacing w:after="0" w:line="240" w:lineRule="auto"/>
      </w:pPr>
      <w:r>
        <w:separator/>
      </w:r>
    </w:p>
  </w:footnote>
  <w:footnote w:type="continuationSeparator" w:id="0">
    <w:p w:rsidR="00594395" w:rsidRDefault="00594395" w:rsidP="00B52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8"/>
        <w:szCs w:val="28"/>
      </w:rPr>
      <w:id w:val="-832138542"/>
      <w:docPartObj>
        <w:docPartGallery w:val="Page Numbers (Top of Page)"/>
        <w:docPartUnique/>
      </w:docPartObj>
    </w:sdtPr>
    <w:sdtEndPr/>
    <w:sdtContent>
      <w:p w:rsidR="00BA2986" w:rsidRPr="002F3667" w:rsidRDefault="00BA2986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F366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F366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F366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A77B5" w:rsidRPr="005A77B5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2F366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0D76E4"/>
    <w:multiLevelType w:val="multilevel"/>
    <w:tmpl w:val="C45EC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050FC1"/>
    <w:multiLevelType w:val="multilevel"/>
    <w:tmpl w:val="A9D4B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61C76"/>
    <w:multiLevelType w:val="multilevel"/>
    <w:tmpl w:val="2C6CA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85F56"/>
    <w:multiLevelType w:val="multilevel"/>
    <w:tmpl w:val="F11C6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34574F"/>
    <w:multiLevelType w:val="hybridMultilevel"/>
    <w:tmpl w:val="4DB447DA"/>
    <w:lvl w:ilvl="0" w:tplc="0422000F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1" w:hanging="360"/>
      </w:pPr>
    </w:lvl>
    <w:lvl w:ilvl="2" w:tplc="0422001B" w:tentative="1">
      <w:start w:val="1"/>
      <w:numFmt w:val="lowerRoman"/>
      <w:lvlText w:val="%3."/>
      <w:lvlJc w:val="right"/>
      <w:pPr>
        <w:ind w:left="2161" w:hanging="180"/>
      </w:pPr>
    </w:lvl>
    <w:lvl w:ilvl="3" w:tplc="0422000F" w:tentative="1">
      <w:start w:val="1"/>
      <w:numFmt w:val="decimal"/>
      <w:lvlText w:val="%4."/>
      <w:lvlJc w:val="left"/>
      <w:pPr>
        <w:ind w:left="2881" w:hanging="360"/>
      </w:pPr>
    </w:lvl>
    <w:lvl w:ilvl="4" w:tplc="04220019" w:tentative="1">
      <w:start w:val="1"/>
      <w:numFmt w:val="lowerLetter"/>
      <w:lvlText w:val="%5."/>
      <w:lvlJc w:val="left"/>
      <w:pPr>
        <w:ind w:left="3601" w:hanging="360"/>
      </w:pPr>
    </w:lvl>
    <w:lvl w:ilvl="5" w:tplc="0422001B" w:tentative="1">
      <w:start w:val="1"/>
      <w:numFmt w:val="lowerRoman"/>
      <w:lvlText w:val="%6."/>
      <w:lvlJc w:val="right"/>
      <w:pPr>
        <w:ind w:left="4321" w:hanging="180"/>
      </w:pPr>
    </w:lvl>
    <w:lvl w:ilvl="6" w:tplc="0422000F" w:tentative="1">
      <w:start w:val="1"/>
      <w:numFmt w:val="decimal"/>
      <w:lvlText w:val="%7."/>
      <w:lvlJc w:val="left"/>
      <w:pPr>
        <w:ind w:left="5041" w:hanging="360"/>
      </w:pPr>
    </w:lvl>
    <w:lvl w:ilvl="7" w:tplc="04220019" w:tentative="1">
      <w:start w:val="1"/>
      <w:numFmt w:val="lowerLetter"/>
      <w:lvlText w:val="%8."/>
      <w:lvlJc w:val="left"/>
      <w:pPr>
        <w:ind w:left="5761" w:hanging="360"/>
      </w:pPr>
    </w:lvl>
    <w:lvl w:ilvl="8" w:tplc="0422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" w15:restartNumberingAfterBreak="0">
    <w:nsid w:val="27AA6E05"/>
    <w:multiLevelType w:val="hybridMultilevel"/>
    <w:tmpl w:val="EB8850E2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1424E53"/>
    <w:multiLevelType w:val="hybridMultilevel"/>
    <w:tmpl w:val="1CC4FDC4"/>
    <w:lvl w:ilvl="0" w:tplc="4608027E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DDC3B71"/>
    <w:multiLevelType w:val="hybridMultilevel"/>
    <w:tmpl w:val="51D85B0A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grammar="clean"/>
  <w:attachedTemplate r:id="rId1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65D"/>
    <w:rsid w:val="00002645"/>
    <w:rsid w:val="000139DC"/>
    <w:rsid w:val="00020DFA"/>
    <w:rsid w:val="0002615F"/>
    <w:rsid w:val="00035B8B"/>
    <w:rsid w:val="0004323B"/>
    <w:rsid w:val="00045C8E"/>
    <w:rsid w:val="0006247A"/>
    <w:rsid w:val="000659FF"/>
    <w:rsid w:val="000A7D01"/>
    <w:rsid w:val="000B462D"/>
    <w:rsid w:val="000E27FA"/>
    <w:rsid w:val="000F065D"/>
    <w:rsid w:val="000F2CE6"/>
    <w:rsid w:val="000F5F6E"/>
    <w:rsid w:val="00106E01"/>
    <w:rsid w:val="00113302"/>
    <w:rsid w:val="001224CA"/>
    <w:rsid w:val="00126613"/>
    <w:rsid w:val="001359D5"/>
    <w:rsid w:val="00143D57"/>
    <w:rsid w:val="00153D7D"/>
    <w:rsid w:val="00184066"/>
    <w:rsid w:val="0018722C"/>
    <w:rsid w:val="001946C1"/>
    <w:rsid w:val="001A52F4"/>
    <w:rsid w:val="001C3BD9"/>
    <w:rsid w:val="001C7F6C"/>
    <w:rsid w:val="001D5817"/>
    <w:rsid w:val="001E3FD3"/>
    <w:rsid w:val="001E51C8"/>
    <w:rsid w:val="001F5E78"/>
    <w:rsid w:val="00210FEA"/>
    <w:rsid w:val="00224534"/>
    <w:rsid w:val="00224E26"/>
    <w:rsid w:val="00230DFE"/>
    <w:rsid w:val="00240AB9"/>
    <w:rsid w:val="0025637F"/>
    <w:rsid w:val="00260E6A"/>
    <w:rsid w:val="00262829"/>
    <w:rsid w:val="00263D35"/>
    <w:rsid w:val="0027023E"/>
    <w:rsid w:val="00277C83"/>
    <w:rsid w:val="00281FB6"/>
    <w:rsid w:val="00284D4A"/>
    <w:rsid w:val="002923FE"/>
    <w:rsid w:val="00297E01"/>
    <w:rsid w:val="002A1895"/>
    <w:rsid w:val="002C2998"/>
    <w:rsid w:val="002C5ECD"/>
    <w:rsid w:val="002D2BD9"/>
    <w:rsid w:val="002E73B5"/>
    <w:rsid w:val="002F04A3"/>
    <w:rsid w:val="003455ED"/>
    <w:rsid w:val="00356145"/>
    <w:rsid w:val="00363E49"/>
    <w:rsid w:val="00383956"/>
    <w:rsid w:val="003D3BED"/>
    <w:rsid w:val="00404F20"/>
    <w:rsid w:val="00413E27"/>
    <w:rsid w:val="00417E52"/>
    <w:rsid w:val="004360C7"/>
    <w:rsid w:val="00436C00"/>
    <w:rsid w:val="00445329"/>
    <w:rsid w:val="004517F4"/>
    <w:rsid w:val="00475CF4"/>
    <w:rsid w:val="00480918"/>
    <w:rsid w:val="0048396B"/>
    <w:rsid w:val="00485BFA"/>
    <w:rsid w:val="004C247D"/>
    <w:rsid w:val="004C4156"/>
    <w:rsid w:val="004D0348"/>
    <w:rsid w:val="0050472F"/>
    <w:rsid w:val="00504DAA"/>
    <w:rsid w:val="00516C22"/>
    <w:rsid w:val="00522876"/>
    <w:rsid w:val="00523592"/>
    <w:rsid w:val="00524918"/>
    <w:rsid w:val="005342A9"/>
    <w:rsid w:val="00540027"/>
    <w:rsid w:val="00543E5F"/>
    <w:rsid w:val="005504BC"/>
    <w:rsid w:val="00551B75"/>
    <w:rsid w:val="005669A0"/>
    <w:rsid w:val="0058115C"/>
    <w:rsid w:val="00592B65"/>
    <w:rsid w:val="00594395"/>
    <w:rsid w:val="005A6667"/>
    <w:rsid w:val="005A77B5"/>
    <w:rsid w:val="005B4E61"/>
    <w:rsid w:val="005C7E4B"/>
    <w:rsid w:val="005D57A4"/>
    <w:rsid w:val="0060261B"/>
    <w:rsid w:val="00613443"/>
    <w:rsid w:val="00624DD0"/>
    <w:rsid w:val="00641DCA"/>
    <w:rsid w:val="00644C0E"/>
    <w:rsid w:val="00644D83"/>
    <w:rsid w:val="00661239"/>
    <w:rsid w:val="006A5BCB"/>
    <w:rsid w:val="006A7E18"/>
    <w:rsid w:val="006B0264"/>
    <w:rsid w:val="006B23F6"/>
    <w:rsid w:val="006B7FD4"/>
    <w:rsid w:val="006C107B"/>
    <w:rsid w:val="006D19E0"/>
    <w:rsid w:val="006D382E"/>
    <w:rsid w:val="006F52EC"/>
    <w:rsid w:val="00720C06"/>
    <w:rsid w:val="007609F9"/>
    <w:rsid w:val="0076722C"/>
    <w:rsid w:val="00773898"/>
    <w:rsid w:val="007A3223"/>
    <w:rsid w:val="007A32ED"/>
    <w:rsid w:val="007A608F"/>
    <w:rsid w:val="007C09EA"/>
    <w:rsid w:val="007E5564"/>
    <w:rsid w:val="007F02AD"/>
    <w:rsid w:val="007F6072"/>
    <w:rsid w:val="00806E7A"/>
    <w:rsid w:val="0081595D"/>
    <w:rsid w:val="008272F2"/>
    <w:rsid w:val="008349DF"/>
    <w:rsid w:val="008365EB"/>
    <w:rsid w:val="00842982"/>
    <w:rsid w:val="00843D65"/>
    <w:rsid w:val="0084600B"/>
    <w:rsid w:val="00852379"/>
    <w:rsid w:val="00855E1C"/>
    <w:rsid w:val="00866C90"/>
    <w:rsid w:val="00897042"/>
    <w:rsid w:val="008B1E07"/>
    <w:rsid w:val="008F28BD"/>
    <w:rsid w:val="00920902"/>
    <w:rsid w:val="009211B7"/>
    <w:rsid w:val="009266CF"/>
    <w:rsid w:val="00932DD8"/>
    <w:rsid w:val="009629C3"/>
    <w:rsid w:val="009701CE"/>
    <w:rsid w:val="009821AA"/>
    <w:rsid w:val="009A541E"/>
    <w:rsid w:val="009D4EA4"/>
    <w:rsid w:val="009D73CF"/>
    <w:rsid w:val="00A17BD4"/>
    <w:rsid w:val="00A21432"/>
    <w:rsid w:val="00A236EE"/>
    <w:rsid w:val="00A43E94"/>
    <w:rsid w:val="00A6434B"/>
    <w:rsid w:val="00A746E8"/>
    <w:rsid w:val="00AA030D"/>
    <w:rsid w:val="00AA388D"/>
    <w:rsid w:val="00AA7B3A"/>
    <w:rsid w:val="00AB4330"/>
    <w:rsid w:val="00AB4C9F"/>
    <w:rsid w:val="00AC6FFA"/>
    <w:rsid w:val="00AE3A16"/>
    <w:rsid w:val="00B329BF"/>
    <w:rsid w:val="00B34E2A"/>
    <w:rsid w:val="00B52B92"/>
    <w:rsid w:val="00B53A6C"/>
    <w:rsid w:val="00B5676C"/>
    <w:rsid w:val="00B912DE"/>
    <w:rsid w:val="00BA04DA"/>
    <w:rsid w:val="00BA2986"/>
    <w:rsid w:val="00BC2020"/>
    <w:rsid w:val="00BC5789"/>
    <w:rsid w:val="00BD3A3C"/>
    <w:rsid w:val="00C0282B"/>
    <w:rsid w:val="00C02FF4"/>
    <w:rsid w:val="00C03DB4"/>
    <w:rsid w:val="00C14EAC"/>
    <w:rsid w:val="00C151C4"/>
    <w:rsid w:val="00C2269E"/>
    <w:rsid w:val="00C630E7"/>
    <w:rsid w:val="00C74207"/>
    <w:rsid w:val="00CB0838"/>
    <w:rsid w:val="00CC22AC"/>
    <w:rsid w:val="00CD71F0"/>
    <w:rsid w:val="00CD7EFE"/>
    <w:rsid w:val="00CE26F4"/>
    <w:rsid w:val="00D150F5"/>
    <w:rsid w:val="00D336DD"/>
    <w:rsid w:val="00D90411"/>
    <w:rsid w:val="00D90955"/>
    <w:rsid w:val="00D91444"/>
    <w:rsid w:val="00D97FF2"/>
    <w:rsid w:val="00DB4789"/>
    <w:rsid w:val="00DB5940"/>
    <w:rsid w:val="00DD4BF6"/>
    <w:rsid w:val="00DD552A"/>
    <w:rsid w:val="00DE44E1"/>
    <w:rsid w:val="00DE77F0"/>
    <w:rsid w:val="00DF3C77"/>
    <w:rsid w:val="00E005AC"/>
    <w:rsid w:val="00E00907"/>
    <w:rsid w:val="00E04607"/>
    <w:rsid w:val="00E17BFF"/>
    <w:rsid w:val="00E318EB"/>
    <w:rsid w:val="00E34142"/>
    <w:rsid w:val="00E546BF"/>
    <w:rsid w:val="00E56DC1"/>
    <w:rsid w:val="00E802C7"/>
    <w:rsid w:val="00E86C9D"/>
    <w:rsid w:val="00E9178E"/>
    <w:rsid w:val="00E95E55"/>
    <w:rsid w:val="00EA48DB"/>
    <w:rsid w:val="00EB15C1"/>
    <w:rsid w:val="00ED50C4"/>
    <w:rsid w:val="00EF6898"/>
    <w:rsid w:val="00F041FA"/>
    <w:rsid w:val="00F04D44"/>
    <w:rsid w:val="00F069EC"/>
    <w:rsid w:val="00F12CF1"/>
    <w:rsid w:val="00F24E46"/>
    <w:rsid w:val="00F25A0A"/>
    <w:rsid w:val="00F27F20"/>
    <w:rsid w:val="00F318BA"/>
    <w:rsid w:val="00F44DFC"/>
    <w:rsid w:val="00F542DF"/>
    <w:rsid w:val="00F62483"/>
    <w:rsid w:val="00F62692"/>
    <w:rsid w:val="00F827BA"/>
    <w:rsid w:val="00FA4B5F"/>
    <w:rsid w:val="00FC389B"/>
    <w:rsid w:val="00FC4A9B"/>
    <w:rsid w:val="00FC4C36"/>
    <w:rsid w:val="00FD3BA4"/>
    <w:rsid w:val="00FF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E436DC"/>
  <w15:chartTrackingRefBased/>
  <w15:docId w15:val="{FB71923F-9453-452F-918A-DCE284FD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42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02645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40AB9"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122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1224CA"/>
    <w:rPr>
      <w:b/>
      <w:bCs/>
    </w:rPr>
  </w:style>
  <w:style w:type="paragraph" w:styleId="a8">
    <w:name w:val="List Paragraph"/>
    <w:basedOn w:val="a"/>
    <w:uiPriority w:val="34"/>
    <w:qFormat/>
    <w:rsid w:val="001224CA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B52B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52B92"/>
  </w:style>
  <w:style w:type="paragraph" w:styleId="ab">
    <w:name w:val="footer"/>
    <w:basedOn w:val="a"/>
    <w:link w:val="ac"/>
    <w:uiPriority w:val="99"/>
    <w:unhideWhenUsed/>
    <w:rsid w:val="00B52B9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52B92"/>
  </w:style>
  <w:style w:type="character" w:customStyle="1" w:styleId="apple-tab-span">
    <w:name w:val="apple-tab-span"/>
    <w:basedOn w:val="a0"/>
    <w:rsid w:val="00C74207"/>
  </w:style>
  <w:style w:type="table" w:styleId="ad">
    <w:name w:val="Table Grid"/>
    <w:basedOn w:val="a1"/>
    <w:uiPriority w:val="59"/>
    <w:rsid w:val="005B4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Emphasis"/>
    <w:basedOn w:val="a0"/>
    <w:uiPriority w:val="20"/>
    <w:qFormat/>
    <w:rsid w:val="007A32ED"/>
    <w:rPr>
      <w:i/>
      <w:iCs/>
    </w:rPr>
  </w:style>
  <w:style w:type="paragraph" w:customStyle="1" w:styleId="ShapkaDocumentu">
    <w:name w:val="Shapka Documentu"/>
    <w:basedOn w:val="a"/>
    <w:rsid w:val="00641DCA"/>
    <w:pPr>
      <w:keepNext/>
      <w:keepLines/>
      <w:spacing w:after="240" w:line="240" w:lineRule="auto"/>
      <w:ind w:left="3969"/>
      <w:jc w:val="center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94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00335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197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8912">
          <w:marLeft w:val="-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5;&#1086;&#1095;&#1090;&#1072;&#1088;%20&#1030;&#1085;&#1077;&#1089;&#1072;%20&#1076;&#1091;&#1073;&#1083;&#1110;&#1082;&#1072;&#1090;&#1080;,%20&#1087;&#1077;&#1088;&#1077;&#1076;&#1088;&#1091;&#1082;&#1080;,%20&#1072;&#1087;&#1086;&#1089;&#1090;&#1080;&#1083;&#1110;\1%20&#1064;&#1072;&#1073;&#1083;&#1086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DAA60-76E3-41CF-A559-E28908FDB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Шаблон</Template>
  <TotalTime>5</TotalTime>
  <Pages>1</Pages>
  <Words>846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Микола Вайпан</cp:lastModifiedBy>
  <cp:revision>5</cp:revision>
  <cp:lastPrinted>2026-11-03T13:49:00Z</cp:lastPrinted>
  <dcterms:created xsi:type="dcterms:W3CDTF">2026-11-05T08:39:00Z</dcterms:created>
  <dcterms:modified xsi:type="dcterms:W3CDTF">2026-11-05T08:51:00Z</dcterms:modified>
</cp:coreProperties>
</file>