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4A3" w:rsidRPr="003E006C" w:rsidRDefault="002F04A3" w:rsidP="002F04A3">
      <w:pPr>
        <w:keepNext/>
        <w:keepLines/>
        <w:shd w:val="clear" w:color="auto" w:fill="FFFFFF"/>
        <w:spacing w:line="240" w:lineRule="auto"/>
        <w:ind w:left="5103"/>
        <w:rPr>
          <w:rFonts w:ascii="Times New Roman" w:eastAsia="DejaVu Sans" w:hAnsi="Times New Roman" w:cs="Times New Roman"/>
        </w:rPr>
      </w:pPr>
      <w:r w:rsidRPr="003E006C">
        <w:rPr>
          <w:rFonts w:ascii="Times New Roman" w:eastAsia="DejaVu Sans" w:hAnsi="Times New Roman" w:cs="Times New Roman"/>
        </w:rPr>
        <w:t>Додаток 3</w:t>
      </w:r>
    </w:p>
    <w:p w:rsidR="002F04A3" w:rsidRPr="003E006C" w:rsidRDefault="002F04A3" w:rsidP="002F04A3">
      <w:pPr>
        <w:shd w:val="clear" w:color="auto" w:fill="FFFFFF"/>
        <w:spacing w:after="0" w:line="240" w:lineRule="auto"/>
        <w:ind w:left="5103"/>
        <w:rPr>
          <w:rFonts w:ascii="Times New Roman" w:eastAsia="DejaVu Sans" w:hAnsi="Times New Roman" w:cs="Times New Roman"/>
        </w:rPr>
      </w:pPr>
      <w:r w:rsidRPr="003E006C">
        <w:rPr>
          <w:rFonts w:ascii="Times New Roman" w:eastAsia="DejaVu Sans" w:hAnsi="Times New Roman" w:cs="Times New Roman"/>
        </w:rPr>
        <w:t>до листа департаменту Кіровоградської обласної державної адміністрації</w:t>
      </w:r>
    </w:p>
    <w:p w:rsidR="002F04A3" w:rsidRPr="003E006C" w:rsidRDefault="002F04A3" w:rsidP="002F04A3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DejaVu Sans" w:hAnsi="Times New Roman" w:cs="Times New Roman"/>
        </w:rPr>
      </w:pPr>
      <w:r w:rsidRPr="003E006C">
        <w:rPr>
          <w:rFonts w:ascii="Times New Roman" w:eastAsia="DejaVu Sans" w:hAnsi="Times New Roman" w:cs="Times New Roman"/>
        </w:rPr>
        <w:t>"Про організацію формування наглядових рад закладів професійної освіти"</w:t>
      </w:r>
    </w:p>
    <w:p w:rsidR="00641DCA" w:rsidRPr="003F4A2E" w:rsidRDefault="00641DCA" w:rsidP="00641D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E006C" w:rsidRDefault="003E006C" w:rsidP="00641DCA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006C" w:rsidRDefault="003E006C" w:rsidP="00641DCA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1DCA" w:rsidRPr="003F4A2E" w:rsidRDefault="00641DCA" w:rsidP="00641DC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2E">
        <w:rPr>
          <w:rFonts w:ascii="Times New Roman" w:hAnsi="Times New Roman"/>
          <w:b/>
          <w:sz w:val="28"/>
          <w:szCs w:val="28"/>
        </w:rPr>
        <w:t>ЗГОДА</w:t>
      </w:r>
    </w:p>
    <w:p w:rsidR="00641DCA" w:rsidRPr="003F4A2E" w:rsidRDefault="00641DCA" w:rsidP="00641DC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2E">
        <w:rPr>
          <w:rFonts w:ascii="Times New Roman" w:hAnsi="Times New Roman"/>
          <w:b/>
          <w:sz w:val="28"/>
          <w:szCs w:val="28"/>
        </w:rPr>
        <w:t>на обробку персональних даних</w:t>
      </w: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Я, __________________________________</w:t>
      </w:r>
      <w:r w:rsidR="003E006C">
        <w:rPr>
          <w:rFonts w:ascii="Times New Roman" w:hAnsi="Times New Roman"/>
          <w:sz w:val="24"/>
          <w:szCs w:val="24"/>
        </w:rPr>
        <w:t>______________</w:t>
      </w:r>
      <w:r w:rsidRPr="003F4A2E">
        <w:rPr>
          <w:rFonts w:ascii="Times New Roman" w:hAnsi="Times New Roman"/>
          <w:sz w:val="24"/>
          <w:szCs w:val="24"/>
        </w:rPr>
        <w:t>_____________________________,</w:t>
      </w:r>
    </w:p>
    <w:p w:rsidR="00641DCA" w:rsidRPr="003F4A2E" w:rsidRDefault="00641DCA" w:rsidP="00641D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(прізвище, власне ім</w:t>
      </w:r>
      <w:r>
        <w:rPr>
          <w:rFonts w:ascii="Times New Roman" w:hAnsi="Times New Roman"/>
          <w:sz w:val="24"/>
          <w:szCs w:val="24"/>
        </w:rPr>
        <w:t>'я, по батькові (за наявності)</w:t>
      </w: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народився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A2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A2E">
        <w:rPr>
          <w:rFonts w:ascii="Times New Roman" w:hAnsi="Times New Roman"/>
          <w:sz w:val="24"/>
          <w:szCs w:val="24"/>
        </w:rPr>
        <w:t>лася ___ __________ ______ року, документ, щ</w:t>
      </w:r>
      <w:r>
        <w:rPr>
          <w:rFonts w:ascii="Times New Roman" w:hAnsi="Times New Roman"/>
          <w:sz w:val="24"/>
          <w:szCs w:val="24"/>
        </w:rPr>
        <w:t xml:space="preserve">о посвідчує особу (серія ____ № _______), виданий </w:t>
      </w:r>
      <w:r w:rsidRPr="003F4A2E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3F4A2E">
        <w:rPr>
          <w:rFonts w:ascii="Times New Roman" w:hAnsi="Times New Roman"/>
          <w:sz w:val="24"/>
          <w:szCs w:val="24"/>
        </w:rPr>
        <w:t>,</w:t>
      </w: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відповідно до Закону України "Про захист персональних даних" даю згоду на:</w:t>
      </w:r>
    </w:p>
    <w:p w:rsidR="00641DCA" w:rsidRPr="003F4A2E" w:rsidRDefault="00641DCA" w:rsidP="00641DCA">
      <w:pPr>
        <w:pStyle w:val="a8"/>
        <w:widowControl w:val="0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3F4A2E">
        <w:rPr>
          <w:rFonts w:ascii="Times New Roman" w:hAnsi="Times New Roman"/>
          <w:szCs w:val="24"/>
        </w:rPr>
        <w:t>обробку моїх персональних даних з первинних джерел у такому обсязі: відомості про освіту, професію, спеціальність та кваліфікацію, трудову д</w:t>
      </w:r>
      <w:bookmarkStart w:id="0" w:name="_GoBack"/>
      <w:bookmarkEnd w:id="0"/>
      <w:r w:rsidRPr="003F4A2E">
        <w:rPr>
          <w:rFonts w:ascii="Times New Roman" w:hAnsi="Times New Roman"/>
          <w:szCs w:val="24"/>
        </w:rPr>
        <w:t>іяльність, науковий ступінь, вчене звання, паспортні дані, дані про зареєстроване або фактичне місце проживання, біографічні довідки, номери телефонів, дані про мою участь у міжнародних та європейських проектах;</w:t>
      </w:r>
    </w:p>
    <w:p w:rsidR="00641DCA" w:rsidRPr="003F4A2E" w:rsidRDefault="00641DCA" w:rsidP="00641DCA">
      <w:pPr>
        <w:pStyle w:val="a8"/>
        <w:widowControl w:val="0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3F4A2E">
        <w:rPr>
          <w:rFonts w:ascii="Times New Roman" w:hAnsi="Times New Roman"/>
          <w:szCs w:val="24"/>
        </w:rPr>
        <w:t>використання персональних даних, що передбачає дії володільця бази щодо обробки цих даних, в тому числі використання персональних даних відповідно до їх професійних чи службових або трудових обов</w:t>
      </w:r>
      <w:r>
        <w:rPr>
          <w:rFonts w:ascii="Times New Roman" w:hAnsi="Times New Roman"/>
          <w:szCs w:val="24"/>
        </w:rPr>
        <w:t>'</w:t>
      </w:r>
      <w:r w:rsidRPr="003F4A2E">
        <w:rPr>
          <w:rFonts w:ascii="Times New Roman" w:hAnsi="Times New Roman"/>
          <w:szCs w:val="24"/>
        </w:rPr>
        <w:t>язків, дії щодо їх захисту, а також дії щодо надання часткового або повного права обробки персональних даних іншим суб</w:t>
      </w:r>
      <w:r>
        <w:rPr>
          <w:rFonts w:ascii="Times New Roman" w:hAnsi="Times New Roman"/>
          <w:szCs w:val="24"/>
        </w:rPr>
        <w:t>'</w:t>
      </w:r>
      <w:r w:rsidRPr="003F4A2E">
        <w:rPr>
          <w:rFonts w:ascii="Times New Roman" w:hAnsi="Times New Roman"/>
          <w:szCs w:val="24"/>
        </w:rPr>
        <w:t>єктам відносин, пов</w:t>
      </w:r>
      <w:r>
        <w:rPr>
          <w:rFonts w:ascii="Times New Roman" w:hAnsi="Times New Roman"/>
          <w:szCs w:val="24"/>
        </w:rPr>
        <w:t>'</w:t>
      </w:r>
      <w:r w:rsidRPr="003F4A2E">
        <w:rPr>
          <w:rFonts w:ascii="Times New Roman" w:hAnsi="Times New Roman"/>
          <w:szCs w:val="24"/>
        </w:rPr>
        <w:t>язаних із персональними даними (стаття 10 зазначеного Закону);</w:t>
      </w:r>
    </w:p>
    <w:p w:rsidR="00641DCA" w:rsidRPr="003F4A2E" w:rsidRDefault="00641DCA" w:rsidP="00641DCA">
      <w:pPr>
        <w:pStyle w:val="a8"/>
        <w:widowControl w:val="0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3F4A2E">
        <w:rPr>
          <w:rFonts w:ascii="Times New Roman" w:hAnsi="Times New Roman"/>
          <w:szCs w:val="24"/>
        </w:rPr>
        <w:t>поширення персональних даних, що передбачає дії володільця бази персональних даних щодо передачі відомостей про фізичну особу з бази персональних даних (стаття 14 зазначеного Закону);</w:t>
      </w:r>
    </w:p>
    <w:p w:rsidR="00641DCA" w:rsidRPr="003F4A2E" w:rsidRDefault="00641DCA" w:rsidP="00641DCA">
      <w:pPr>
        <w:pStyle w:val="a8"/>
        <w:widowControl w:val="0"/>
        <w:numPr>
          <w:ilvl w:val="0"/>
          <w:numId w:val="5"/>
        </w:numPr>
        <w:tabs>
          <w:tab w:val="left" w:pos="851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Cs w:val="24"/>
        </w:rPr>
      </w:pPr>
      <w:r w:rsidRPr="003F4A2E">
        <w:rPr>
          <w:rFonts w:ascii="Times New Roman" w:hAnsi="Times New Roman"/>
          <w:szCs w:val="24"/>
        </w:rPr>
        <w:t>доступ до персональних даних третіх осіб, що визначає дії володільця бази персональних даних у разі отримання запиту від третьої особи щодо доступу до персональних даних, у тому числі порядок доступу суб</w:t>
      </w:r>
      <w:r>
        <w:rPr>
          <w:rFonts w:ascii="Times New Roman" w:hAnsi="Times New Roman"/>
          <w:szCs w:val="24"/>
        </w:rPr>
        <w:t>'</w:t>
      </w:r>
      <w:r w:rsidRPr="003F4A2E">
        <w:rPr>
          <w:rFonts w:ascii="Times New Roman" w:hAnsi="Times New Roman"/>
          <w:szCs w:val="24"/>
        </w:rPr>
        <w:t>єкта персональних даних до відомостей про себе (стаття 16 зазначеного Закону).</w:t>
      </w:r>
    </w:p>
    <w:p w:rsidR="00641DCA" w:rsidRPr="003F4A2E" w:rsidRDefault="00641DCA" w:rsidP="00641DC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Зобов</w:t>
      </w:r>
      <w:r>
        <w:rPr>
          <w:rFonts w:ascii="Times New Roman" w:hAnsi="Times New Roman"/>
          <w:sz w:val="24"/>
          <w:szCs w:val="24"/>
        </w:rPr>
        <w:t>'</w:t>
      </w:r>
      <w:r w:rsidRPr="003F4A2E">
        <w:rPr>
          <w:rFonts w:ascii="Times New Roman" w:hAnsi="Times New Roman"/>
          <w:sz w:val="24"/>
          <w:szCs w:val="24"/>
        </w:rPr>
        <w:t>язуюсь у разі зміни моїх персональних даних надавати у найкоротший строк уточнену, достовірну інформацію та оригінали відповідних документів для оновлення моїх персональних даних.</w:t>
      </w:r>
    </w:p>
    <w:p w:rsidR="00641DCA" w:rsidRPr="003F4A2E" w:rsidRDefault="00641DCA" w:rsidP="00641D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1DCA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 xml:space="preserve">_____________________   20___ року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3F4A2E">
        <w:rPr>
          <w:rFonts w:ascii="Times New Roman" w:hAnsi="Times New Roman"/>
          <w:sz w:val="24"/>
          <w:szCs w:val="24"/>
        </w:rPr>
        <w:t xml:space="preserve">___________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3F4A2E">
        <w:rPr>
          <w:rFonts w:ascii="Times New Roman" w:hAnsi="Times New Roman"/>
          <w:sz w:val="24"/>
          <w:szCs w:val="24"/>
        </w:rPr>
        <w:t xml:space="preserve"> ___________</w:t>
      </w:r>
      <w:r>
        <w:rPr>
          <w:rFonts w:ascii="Times New Roman" w:hAnsi="Times New Roman"/>
          <w:sz w:val="24"/>
          <w:szCs w:val="24"/>
        </w:rPr>
        <w:t>___</w:t>
      </w:r>
      <w:r w:rsidR="003E006C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</w:t>
      </w:r>
      <w:r w:rsidRPr="003F4A2E">
        <w:rPr>
          <w:rFonts w:ascii="Times New Roman" w:hAnsi="Times New Roman"/>
          <w:sz w:val="24"/>
          <w:szCs w:val="24"/>
        </w:rPr>
        <w:t>________</w:t>
      </w:r>
    </w:p>
    <w:p w:rsidR="00641DCA" w:rsidRDefault="00641DCA" w:rsidP="00641DCA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F4A2E">
        <w:rPr>
          <w:rFonts w:ascii="Times New Roman" w:hAnsi="Times New Roman"/>
          <w:sz w:val="24"/>
          <w:szCs w:val="24"/>
        </w:rPr>
        <w:t xml:space="preserve">(підпис)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3F4A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F4A2E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Власне ім'я </w:t>
      </w:r>
      <w:r w:rsidRPr="003F4A2E">
        <w:rPr>
          <w:rFonts w:ascii="Times New Roman" w:hAnsi="Times New Roman"/>
          <w:sz w:val="24"/>
          <w:szCs w:val="24"/>
        </w:rPr>
        <w:t>ПРІЗВИЩЕ)</w:t>
      </w:r>
    </w:p>
    <w:p w:rsidR="00445329" w:rsidRDefault="00641DCA" w:rsidP="004539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sectPr w:rsidR="00445329" w:rsidSect="003E006C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B0E" w:rsidRDefault="00C07B0E" w:rsidP="00B52B92">
      <w:pPr>
        <w:spacing w:after="0" w:line="240" w:lineRule="auto"/>
      </w:pPr>
      <w:r>
        <w:separator/>
      </w:r>
    </w:p>
  </w:endnote>
  <w:endnote w:type="continuationSeparator" w:id="0">
    <w:p w:rsidR="00C07B0E" w:rsidRDefault="00C07B0E" w:rsidP="00B5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B0E" w:rsidRDefault="00C07B0E" w:rsidP="00B52B92">
      <w:pPr>
        <w:spacing w:after="0" w:line="240" w:lineRule="auto"/>
      </w:pPr>
      <w:r>
        <w:separator/>
      </w:r>
    </w:p>
  </w:footnote>
  <w:footnote w:type="continuationSeparator" w:id="0">
    <w:p w:rsidR="00C07B0E" w:rsidRDefault="00C07B0E" w:rsidP="00B5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-1208956283"/>
      <w:docPartObj>
        <w:docPartGallery w:val="Page Numbers (Top of Page)"/>
        <w:docPartUnique/>
      </w:docPartObj>
    </w:sdtPr>
    <w:sdtEndPr/>
    <w:sdtContent>
      <w:p w:rsidR="00BA2986" w:rsidRPr="002F3667" w:rsidRDefault="00BA2986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36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36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36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77B5" w:rsidRPr="005A77B5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2F36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D76E4"/>
    <w:multiLevelType w:val="multilevel"/>
    <w:tmpl w:val="C45E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050FC1"/>
    <w:multiLevelType w:val="multilevel"/>
    <w:tmpl w:val="A9D4B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61C76"/>
    <w:multiLevelType w:val="multilevel"/>
    <w:tmpl w:val="2C6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85F56"/>
    <w:multiLevelType w:val="multilevel"/>
    <w:tmpl w:val="F11C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4574F"/>
    <w:multiLevelType w:val="hybridMultilevel"/>
    <w:tmpl w:val="4DB447DA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1" w:hanging="360"/>
      </w:pPr>
    </w:lvl>
    <w:lvl w:ilvl="2" w:tplc="0422001B" w:tentative="1">
      <w:start w:val="1"/>
      <w:numFmt w:val="lowerRoman"/>
      <w:lvlText w:val="%3."/>
      <w:lvlJc w:val="right"/>
      <w:pPr>
        <w:ind w:left="2161" w:hanging="180"/>
      </w:pPr>
    </w:lvl>
    <w:lvl w:ilvl="3" w:tplc="0422000F" w:tentative="1">
      <w:start w:val="1"/>
      <w:numFmt w:val="decimal"/>
      <w:lvlText w:val="%4."/>
      <w:lvlJc w:val="left"/>
      <w:pPr>
        <w:ind w:left="2881" w:hanging="360"/>
      </w:pPr>
    </w:lvl>
    <w:lvl w:ilvl="4" w:tplc="04220019" w:tentative="1">
      <w:start w:val="1"/>
      <w:numFmt w:val="lowerLetter"/>
      <w:lvlText w:val="%5."/>
      <w:lvlJc w:val="left"/>
      <w:pPr>
        <w:ind w:left="3601" w:hanging="360"/>
      </w:pPr>
    </w:lvl>
    <w:lvl w:ilvl="5" w:tplc="0422001B" w:tentative="1">
      <w:start w:val="1"/>
      <w:numFmt w:val="lowerRoman"/>
      <w:lvlText w:val="%6."/>
      <w:lvlJc w:val="right"/>
      <w:pPr>
        <w:ind w:left="4321" w:hanging="180"/>
      </w:pPr>
    </w:lvl>
    <w:lvl w:ilvl="6" w:tplc="0422000F" w:tentative="1">
      <w:start w:val="1"/>
      <w:numFmt w:val="decimal"/>
      <w:lvlText w:val="%7."/>
      <w:lvlJc w:val="left"/>
      <w:pPr>
        <w:ind w:left="5041" w:hanging="360"/>
      </w:pPr>
    </w:lvl>
    <w:lvl w:ilvl="7" w:tplc="04220019" w:tentative="1">
      <w:start w:val="1"/>
      <w:numFmt w:val="lowerLetter"/>
      <w:lvlText w:val="%8."/>
      <w:lvlJc w:val="left"/>
      <w:pPr>
        <w:ind w:left="5761" w:hanging="360"/>
      </w:pPr>
    </w:lvl>
    <w:lvl w:ilvl="8" w:tplc="0422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27AA6E05"/>
    <w:multiLevelType w:val="hybridMultilevel"/>
    <w:tmpl w:val="EB8850E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1424E53"/>
    <w:multiLevelType w:val="hybridMultilevel"/>
    <w:tmpl w:val="1CC4FDC4"/>
    <w:lvl w:ilvl="0" w:tplc="4608027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DDC3B71"/>
    <w:multiLevelType w:val="hybridMultilevel"/>
    <w:tmpl w:val="51D85B0A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65D"/>
    <w:rsid w:val="00002645"/>
    <w:rsid w:val="000139DC"/>
    <w:rsid w:val="00020DFA"/>
    <w:rsid w:val="0002615F"/>
    <w:rsid w:val="00035B8B"/>
    <w:rsid w:val="0004323B"/>
    <w:rsid w:val="00045C8E"/>
    <w:rsid w:val="0006247A"/>
    <w:rsid w:val="000659FF"/>
    <w:rsid w:val="000A7D01"/>
    <w:rsid w:val="000B462D"/>
    <w:rsid w:val="000E27FA"/>
    <w:rsid w:val="000F065D"/>
    <w:rsid w:val="000F2CE6"/>
    <w:rsid w:val="000F5F6E"/>
    <w:rsid w:val="00106E01"/>
    <w:rsid w:val="00113302"/>
    <w:rsid w:val="001224CA"/>
    <w:rsid w:val="00126613"/>
    <w:rsid w:val="001359D5"/>
    <w:rsid w:val="00143D57"/>
    <w:rsid w:val="00153D7D"/>
    <w:rsid w:val="00184066"/>
    <w:rsid w:val="0018722C"/>
    <w:rsid w:val="001946C1"/>
    <w:rsid w:val="001A52F4"/>
    <w:rsid w:val="001C3BD9"/>
    <w:rsid w:val="001C7F6C"/>
    <w:rsid w:val="001D5817"/>
    <w:rsid w:val="001E3FD3"/>
    <w:rsid w:val="001E51C8"/>
    <w:rsid w:val="001F5E78"/>
    <w:rsid w:val="00210FEA"/>
    <w:rsid w:val="00224534"/>
    <w:rsid w:val="00224E26"/>
    <w:rsid w:val="00230DFE"/>
    <w:rsid w:val="00240AB9"/>
    <w:rsid w:val="0025637F"/>
    <w:rsid w:val="00260E6A"/>
    <w:rsid w:val="00262829"/>
    <w:rsid w:val="00263D35"/>
    <w:rsid w:val="0027023E"/>
    <w:rsid w:val="00277C83"/>
    <w:rsid w:val="00281FB6"/>
    <w:rsid w:val="00284D4A"/>
    <w:rsid w:val="002923FE"/>
    <w:rsid w:val="00297E01"/>
    <w:rsid w:val="002A1895"/>
    <w:rsid w:val="002C2998"/>
    <w:rsid w:val="002C5ECD"/>
    <w:rsid w:val="002D2BD9"/>
    <w:rsid w:val="002E73B5"/>
    <w:rsid w:val="002F04A3"/>
    <w:rsid w:val="003455ED"/>
    <w:rsid w:val="00356145"/>
    <w:rsid w:val="00363E49"/>
    <w:rsid w:val="00383956"/>
    <w:rsid w:val="003D3BED"/>
    <w:rsid w:val="003E006C"/>
    <w:rsid w:val="00404F20"/>
    <w:rsid w:val="00413E27"/>
    <w:rsid w:val="00417E52"/>
    <w:rsid w:val="004360C7"/>
    <w:rsid w:val="00436C00"/>
    <w:rsid w:val="00445329"/>
    <w:rsid w:val="004517F4"/>
    <w:rsid w:val="004539E3"/>
    <w:rsid w:val="00480918"/>
    <w:rsid w:val="0048396B"/>
    <w:rsid w:val="00485BFA"/>
    <w:rsid w:val="004C247D"/>
    <w:rsid w:val="004C4156"/>
    <w:rsid w:val="004D0348"/>
    <w:rsid w:val="0050472F"/>
    <w:rsid w:val="00516C22"/>
    <w:rsid w:val="00522876"/>
    <w:rsid w:val="00523592"/>
    <w:rsid w:val="00524918"/>
    <w:rsid w:val="005342A9"/>
    <w:rsid w:val="00540027"/>
    <w:rsid w:val="00543E5F"/>
    <w:rsid w:val="005504BC"/>
    <w:rsid w:val="00551B75"/>
    <w:rsid w:val="005669A0"/>
    <w:rsid w:val="0058115C"/>
    <w:rsid w:val="00592B65"/>
    <w:rsid w:val="005A77B5"/>
    <w:rsid w:val="005B4E61"/>
    <w:rsid w:val="005C7E4B"/>
    <w:rsid w:val="005D57A4"/>
    <w:rsid w:val="0060261B"/>
    <w:rsid w:val="00613443"/>
    <w:rsid w:val="00624DD0"/>
    <w:rsid w:val="00641DCA"/>
    <w:rsid w:val="00644C0E"/>
    <w:rsid w:val="00644D83"/>
    <w:rsid w:val="00661239"/>
    <w:rsid w:val="006A5BCB"/>
    <w:rsid w:val="006A7E18"/>
    <w:rsid w:val="006B0264"/>
    <w:rsid w:val="006B23F6"/>
    <w:rsid w:val="006B7FD4"/>
    <w:rsid w:val="006C107B"/>
    <w:rsid w:val="006D19E0"/>
    <w:rsid w:val="006F52EC"/>
    <w:rsid w:val="00720C06"/>
    <w:rsid w:val="007609F9"/>
    <w:rsid w:val="0076722C"/>
    <w:rsid w:val="00773898"/>
    <w:rsid w:val="007A3223"/>
    <w:rsid w:val="007A32ED"/>
    <w:rsid w:val="007A608F"/>
    <w:rsid w:val="007C09EA"/>
    <w:rsid w:val="007E5564"/>
    <w:rsid w:val="007F02AD"/>
    <w:rsid w:val="007F6072"/>
    <w:rsid w:val="00806E7A"/>
    <w:rsid w:val="0081595D"/>
    <w:rsid w:val="008272F2"/>
    <w:rsid w:val="008349DF"/>
    <w:rsid w:val="008365EB"/>
    <w:rsid w:val="00842982"/>
    <w:rsid w:val="00843D65"/>
    <w:rsid w:val="00852379"/>
    <w:rsid w:val="00855E1C"/>
    <w:rsid w:val="00866C90"/>
    <w:rsid w:val="00897042"/>
    <w:rsid w:val="008B1E07"/>
    <w:rsid w:val="008F28BD"/>
    <w:rsid w:val="00920902"/>
    <w:rsid w:val="009211B7"/>
    <w:rsid w:val="009266CF"/>
    <w:rsid w:val="00932DD8"/>
    <w:rsid w:val="009629C3"/>
    <w:rsid w:val="009821AA"/>
    <w:rsid w:val="009A541E"/>
    <w:rsid w:val="009D4EA4"/>
    <w:rsid w:val="009D73CF"/>
    <w:rsid w:val="00A17BD4"/>
    <w:rsid w:val="00A21432"/>
    <w:rsid w:val="00A236EE"/>
    <w:rsid w:val="00A43E94"/>
    <w:rsid w:val="00A6434B"/>
    <w:rsid w:val="00A746E8"/>
    <w:rsid w:val="00AA030D"/>
    <w:rsid w:val="00AA388D"/>
    <w:rsid w:val="00AA7B3A"/>
    <w:rsid w:val="00AB4330"/>
    <w:rsid w:val="00AB4C9F"/>
    <w:rsid w:val="00AC6FFA"/>
    <w:rsid w:val="00AE3A16"/>
    <w:rsid w:val="00B329BF"/>
    <w:rsid w:val="00B34E2A"/>
    <w:rsid w:val="00B52B92"/>
    <w:rsid w:val="00B53A6C"/>
    <w:rsid w:val="00B5676C"/>
    <w:rsid w:val="00B912DE"/>
    <w:rsid w:val="00BA04DA"/>
    <w:rsid w:val="00BA2986"/>
    <w:rsid w:val="00BC2020"/>
    <w:rsid w:val="00BC5789"/>
    <w:rsid w:val="00BD3A3C"/>
    <w:rsid w:val="00C0282B"/>
    <w:rsid w:val="00C02FF4"/>
    <w:rsid w:val="00C03DB4"/>
    <w:rsid w:val="00C07B0E"/>
    <w:rsid w:val="00C14EAC"/>
    <w:rsid w:val="00C151C4"/>
    <w:rsid w:val="00C2269E"/>
    <w:rsid w:val="00C52C6E"/>
    <w:rsid w:val="00C630E7"/>
    <w:rsid w:val="00C74207"/>
    <w:rsid w:val="00CB0838"/>
    <w:rsid w:val="00CC22AC"/>
    <w:rsid w:val="00CD71F0"/>
    <w:rsid w:val="00CD7EFE"/>
    <w:rsid w:val="00CE26F4"/>
    <w:rsid w:val="00D150F5"/>
    <w:rsid w:val="00D336DD"/>
    <w:rsid w:val="00D90411"/>
    <w:rsid w:val="00D90955"/>
    <w:rsid w:val="00D91444"/>
    <w:rsid w:val="00D97FF2"/>
    <w:rsid w:val="00DB4789"/>
    <w:rsid w:val="00DB5940"/>
    <w:rsid w:val="00DD4BF6"/>
    <w:rsid w:val="00DD552A"/>
    <w:rsid w:val="00DE44E1"/>
    <w:rsid w:val="00DE77F0"/>
    <w:rsid w:val="00DF3C77"/>
    <w:rsid w:val="00E005AC"/>
    <w:rsid w:val="00E00907"/>
    <w:rsid w:val="00E04607"/>
    <w:rsid w:val="00E17BFF"/>
    <w:rsid w:val="00E318EB"/>
    <w:rsid w:val="00E34142"/>
    <w:rsid w:val="00E546BF"/>
    <w:rsid w:val="00E56DC1"/>
    <w:rsid w:val="00E802C7"/>
    <w:rsid w:val="00E86C9D"/>
    <w:rsid w:val="00E9178E"/>
    <w:rsid w:val="00E95E55"/>
    <w:rsid w:val="00EA48DB"/>
    <w:rsid w:val="00EB15C1"/>
    <w:rsid w:val="00ED50C4"/>
    <w:rsid w:val="00EF6898"/>
    <w:rsid w:val="00F04D44"/>
    <w:rsid w:val="00F069EC"/>
    <w:rsid w:val="00F12CF1"/>
    <w:rsid w:val="00F24E46"/>
    <w:rsid w:val="00F25A0A"/>
    <w:rsid w:val="00F27F20"/>
    <w:rsid w:val="00F318BA"/>
    <w:rsid w:val="00F44DFC"/>
    <w:rsid w:val="00F542DF"/>
    <w:rsid w:val="00F62483"/>
    <w:rsid w:val="00F62692"/>
    <w:rsid w:val="00F827BA"/>
    <w:rsid w:val="00FA4B5F"/>
    <w:rsid w:val="00FC389B"/>
    <w:rsid w:val="00FC4A9B"/>
    <w:rsid w:val="00FC4C36"/>
    <w:rsid w:val="00FD3BA4"/>
    <w:rsid w:val="00F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2D1D3"/>
  <w15:chartTrackingRefBased/>
  <w15:docId w15:val="{FB71923F-9453-452F-918A-DCE284FD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4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264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40AB9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2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1224CA"/>
    <w:rPr>
      <w:b/>
      <w:bCs/>
    </w:rPr>
  </w:style>
  <w:style w:type="paragraph" w:styleId="a8">
    <w:name w:val="List Paragraph"/>
    <w:basedOn w:val="a"/>
    <w:uiPriority w:val="34"/>
    <w:qFormat/>
    <w:rsid w:val="001224C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52B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52B92"/>
  </w:style>
  <w:style w:type="paragraph" w:styleId="ab">
    <w:name w:val="footer"/>
    <w:basedOn w:val="a"/>
    <w:link w:val="ac"/>
    <w:uiPriority w:val="99"/>
    <w:unhideWhenUsed/>
    <w:rsid w:val="00B52B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52B92"/>
  </w:style>
  <w:style w:type="character" w:customStyle="1" w:styleId="apple-tab-span">
    <w:name w:val="apple-tab-span"/>
    <w:basedOn w:val="a0"/>
    <w:rsid w:val="00C74207"/>
  </w:style>
  <w:style w:type="table" w:styleId="ad">
    <w:name w:val="Table Grid"/>
    <w:basedOn w:val="a1"/>
    <w:uiPriority w:val="59"/>
    <w:rsid w:val="005B4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7A32ED"/>
    <w:rPr>
      <w:i/>
      <w:iCs/>
    </w:rPr>
  </w:style>
  <w:style w:type="paragraph" w:customStyle="1" w:styleId="ShapkaDocumentu">
    <w:name w:val="Shapka Documentu"/>
    <w:basedOn w:val="a"/>
    <w:rsid w:val="00641DCA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335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197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12">
          <w:marLeft w:val="-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5;&#1086;&#1095;&#1090;&#1072;&#1088;%20&#1030;&#1085;&#1077;&#1089;&#1072;%20&#1076;&#1091;&#1073;&#1083;&#1110;&#1082;&#1072;&#1090;&#1080;,%20&#1087;&#1077;&#1088;&#1077;&#1076;&#1088;&#1091;&#1082;&#1080;,%20&#1072;&#1087;&#1086;&#1089;&#1090;&#1080;&#1083;&#1110;\1%20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428AC-4E2A-4BF8-9449-AFDCE927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Шаблон</Template>
  <TotalTime>2</TotalTime>
  <Pages>1</Pages>
  <Words>1370</Words>
  <Characters>782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Микола Вайпан</cp:lastModifiedBy>
  <cp:revision>3</cp:revision>
  <cp:lastPrinted>2026-11-03T13:49:00Z</cp:lastPrinted>
  <dcterms:created xsi:type="dcterms:W3CDTF">2026-11-05T08:40:00Z</dcterms:created>
  <dcterms:modified xsi:type="dcterms:W3CDTF">2026-11-05T08:44:00Z</dcterms:modified>
</cp:coreProperties>
</file>